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678" w:rsidRDefault="007E1678" w:rsidP="00B40243">
      <w:pPr>
        <w:rPr>
          <w:lang w:val="uk-UA"/>
        </w:rPr>
      </w:pPr>
    </w:p>
    <w:p w:rsidR="007E1678" w:rsidRDefault="007E1678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5852340" r:id="rId5"/>
        </w:object>
      </w:r>
    </w:p>
    <w:p w:rsidR="007E1678" w:rsidRDefault="007E1678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7E1678" w:rsidRDefault="007E167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7E1678" w:rsidRDefault="007E167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7E1678" w:rsidRDefault="007E167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7E1678" w:rsidRDefault="007E167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7E1678" w:rsidRDefault="007E167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№162</w:t>
      </w:r>
    </w:p>
    <w:p w:rsidR="007E1678" w:rsidRDefault="007E1678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7E1678" w:rsidRDefault="007E1678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“ </w:t>
      </w:r>
      <w:smartTag w:uri="urn:schemas-microsoft-com:office:smarttags" w:element="metricconverter">
        <w:smartTagPr>
          <w:attr w:name="ProductID" w:val="05 ”"/>
        </w:smartTagPr>
        <w:r>
          <w:rPr>
            <w:sz w:val="28"/>
            <w:szCs w:val="28"/>
            <w:lang w:val="uk-UA"/>
          </w:rPr>
          <w:t>05 ”</w:t>
        </w:r>
      </w:smartTag>
      <w:r>
        <w:rPr>
          <w:sz w:val="28"/>
          <w:szCs w:val="28"/>
          <w:lang w:val="uk-UA"/>
        </w:rPr>
        <w:t xml:space="preserve"> квітня 2016 року                                                              місто Обухів</w:t>
      </w:r>
    </w:p>
    <w:p w:rsidR="007E1678" w:rsidRDefault="007E1678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7E1678" w:rsidRDefault="007E1678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7E1678" w:rsidRDefault="007E1678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7E1678" w:rsidRDefault="007E1678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7E1678" w:rsidRDefault="007E1678" w:rsidP="00B40243">
      <w:pPr>
        <w:rPr>
          <w:sz w:val="28"/>
          <w:szCs w:val="28"/>
          <w:lang w:val="uk-UA"/>
        </w:rPr>
      </w:pPr>
    </w:p>
    <w:p w:rsidR="007E1678" w:rsidRDefault="007E1678" w:rsidP="00B40243">
      <w:pPr>
        <w:rPr>
          <w:sz w:val="28"/>
          <w:szCs w:val="28"/>
          <w:lang w:val="uk-UA"/>
        </w:rPr>
      </w:pPr>
    </w:p>
    <w:p w:rsidR="007E1678" w:rsidRDefault="007E1678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7E1678" w:rsidRDefault="007E1678" w:rsidP="00B40243">
      <w:pPr>
        <w:rPr>
          <w:sz w:val="28"/>
          <w:szCs w:val="28"/>
          <w:lang w:val="uk-UA"/>
        </w:rPr>
      </w:pPr>
    </w:p>
    <w:p w:rsidR="007E1678" w:rsidRDefault="007E1678" w:rsidP="00B40243">
      <w:pPr>
        <w:rPr>
          <w:sz w:val="28"/>
          <w:szCs w:val="28"/>
          <w:lang w:val="uk-UA"/>
        </w:rPr>
      </w:pPr>
    </w:p>
    <w:p w:rsidR="007E1678" w:rsidRDefault="007E1678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приміщення адмінбудівлі по вулиці Каштановій, 13 в місті Обухові  Київської області у сумі  253 852,80 ( двісті  п»ятдесят три тисячі вісімсот п»ятдесят дві грн.80 коп.),  згідно з укладеним договором  на проведення робіт з ТОВ «Профенерго Інжиніринг» №33/16 від 04.04.2016року, терміном на три місяці.</w:t>
      </w:r>
    </w:p>
    <w:p w:rsidR="007E1678" w:rsidRDefault="007E1678" w:rsidP="00B40243">
      <w:pPr>
        <w:rPr>
          <w:sz w:val="28"/>
          <w:szCs w:val="28"/>
          <w:lang w:val="uk-UA"/>
        </w:rPr>
      </w:pPr>
    </w:p>
    <w:p w:rsidR="007E1678" w:rsidRDefault="007E1678" w:rsidP="00B40243">
      <w:pPr>
        <w:rPr>
          <w:sz w:val="28"/>
          <w:szCs w:val="28"/>
          <w:lang w:val="uk-UA"/>
        </w:rPr>
      </w:pPr>
    </w:p>
    <w:p w:rsidR="007E1678" w:rsidRDefault="007E1678" w:rsidP="00B40243">
      <w:pPr>
        <w:rPr>
          <w:sz w:val="28"/>
          <w:szCs w:val="28"/>
          <w:lang w:val="uk-UA"/>
        </w:rPr>
      </w:pPr>
    </w:p>
    <w:p w:rsidR="007E1678" w:rsidRDefault="007E1678" w:rsidP="00B40243">
      <w:pPr>
        <w:rPr>
          <w:sz w:val="28"/>
          <w:szCs w:val="28"/>
          <w:lang w:val="uk-UA"/>
        </w:rPr>
      </w:pPr>
    </w:p>
    <w:p w:rsidR="007E1678" w:rsidRDefault="007E1678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(підпис)                                   О.М.Левченко </w:t>
      </w:r>
    </w:p>
    <w:p w:rsidR="007E1678" w:rsidRDefault="007E1678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7E1678" w:rsidRDefault="007E1678" w:rsidP="00B40243">
      <w:pPr>
        <w:tabs>
          <w:tab w:val="left" w:pos="2360"/>
        </w:tabs>
        <w:jc w:val="center"/>
        <w:rPr>
          <w:lang w:val="uk-UA"/>
        </w:rPr>
      </w:pPr>
    </w:p>
    <w:p w:rsidR="007E1678" w:rsidRDefault="007E1678" w:rsidP="00B40243">
      <w:pPr>
        <w:tabs>
          <w:tab w:val="left" w:pos="2360"/>
        </w:tabs>
        <w:jc w:val="center"/>
        <w:rPr>
          <w:lang w:val="uk-UA"/>
        </w:rPr>
      </w:pPr>
    </w:p>
    <w:p w:rsidR="007E1678" w:rsidRDefault="007E1678" w:rsidP="00B40243">
      <w:pPr>
        <w:rPr>
          <w:lang w:val="uk-UA"/>
        </w:rPr>
      </w:pPr>
    </w:p>
    <w:p w:rsidR="007E1678" w:rsidRDefault="007E1678" w:rsidP="00B40243">
      <w:pPr>
        <w:rPr>
          <w:lang w:val="uk-UA"/>
        </w:rPr>
      </w:pPr>
    </w:p>
    <w:p w:rsidR="007E1678" w:rsidRDefault="007E1678" w:rsidP="00B40243">
      <w:pPr>
        <w:rPr>
          <w:lang w:val="uk-UA"/>
        </w:rPr>
      </w:pPr>
    </w:p>
    <w:p w:rsidR="007E1678" w:rsidRDefault="007E1678" w:rsidP="00B40243">
      <w:pPr>
        <w:rPr>
          <w:lang w:val="uk-UA"/>
        </w:rPr>
      </w:pPr>
    </w:p>
    <w:p w:rsidR="007E1678" w:rsidRDefault="007E1678" w:rsidP="00B40243">
      <w:pPr>
        <w:rPr>
          <w:lang w:val="uk-UA"/>
        </w:rPr>
      </w:pPr>
    </w:p>
    <w:p w:rsidR="007E1678" w:rsidRDefault="007E1678" w:rsidP="00B40243">
      <w:pPr>
        <w:rPr>
          <w:lang w:val="uk-UA"/>
        </w:rPr>
      </w:pPr>
    </w:p>
    <w:p w:rsidR="007E1678" w:rsidRDefault="007E1678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7E1678" w:rsidRPr="00B40243" w:rsidRDefault="007E1678">
      <w:pPr>
        <w:rPr>
          <w:lang w:val="uk-UA"/>
        </w:rPr>
      </w:pPr>
    </w:p>
    <w:sectPr w:rsidR="007E1678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D7087"/>
    <w:rsid w:val="000E30CB"/>
    <w:rsid w:val="000F4927"/>
    <w:rsid w:val="001951BC"/>
    <w:rsid w:val="001F3DE4"/>
    <w:rsid w:val="00212E5D"/>
    <w:rsid w:val="002D26C8"/>
    <w:rsid w:val="00341873"/>
    <w:rsid w:val="003F5BE5"/>
    <w:rsid w:val="00437810"/>
    <w:rsid w:val="004402DD"/>
    <w:rsid w:val="00495ED5"/>
    <w:rsid w:val="00587E8D"/>
    <w:rsid w:val="0059678A"/>
    <w:rsid w:val="00637FE9"/>
    <w:rsid w:val="00673AA0"/>
    <w:rsid w:val="0077086B"/>
    <w:rsid w:val="007E1678"/>
    <w:rsid w:val="007F1A4E"/>
    <w:rsid w:val="00936B18"/>
    <w:rsid w:val="009401A3"/>
    <w:rsid w:val="009A1B65"/>
    <w:rsid w:val="00A71A43"/>
    <w:rsid w:val="00B120D8"/>
    <w:rsid w:val="00B21E32"/>
    <w:rsid w:val="00B40243"/>
    <w:rsid w:val="00B65270"/>
    <w:rsid w:val="00B87A77"/>
    <w:rsid w:val="00B96418"/>
    <w:rsid w:val="00BB081E"/>
    <w:rsid w:val="00BC3678"/>
    <w:rsid w:val="00BD1C9C"/>
    <w:rsid w:val="00BF09AF"/>
    <w:rsid w:val="00D0295F"/>
    <w:rsid w:val="00D81313"/>
    <w:rsid w:val="00D9798F"/>
    <w:rsid w:val="00DB58B2"/>
    <w:rsid w:val="00E62C2C"/>
    <w:rsid w:val="00E77EDC"/>
    <w:rsid w:val="00E93708"/>
    <w:rsid w:val="00EB6F14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8031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132</TotalTime>
  <Pages>1</Pages>
  <Words>166</Words>
  <Characters>950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26</cp:revision>
  <cp:lastPrinted>2016-05-26T08:17:00Z</cp:lastPrinted>
  <dcterms:created xsi:type="dcterms:W3CDTF">2016-03-30T13:03:00Z</dcterms:created>
  <dcterms:modified xsi:type="dcterms:W3CDTF">2016-05-27T08:06:00Z</dcterms:modified>
</cp:coreProperties>
</file>