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71D" w:rsidRDefault="005C571D" w:rsidP="00FC2CF3">
      <w:pPr>
        <w:rPr>
          <w:lang w:val="uk-UA"/>
        </w:rPr>
      </w:pPr>
    </w:p>
    <w:p w:rsidR="005C571D" w:rsidRDefault="005C571D" w:rsidP="00350A5B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D857B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0939633" r:id="rId5"/>
        </w:object>
      </w:r>
    </w:p>
    <w:p w:rsidR="005C571D" w:rsidRDefault="005C571D" w:rsidP="00350A5B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5C571D" w:rsidRPr="00586958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586958">
        <w:rPr>
          <w:b/>
          <w:bCs/>
          <w:sz w:val="28"/>
          <w:szCs w:val="28"/>
        </w:rPr>
        <w:t>ОБУХІВСЬКА МІСЬКА РАДА</w:t>
      </w:r>
    </w:p>
    <w:p w:rsidR="005C571D" w:rsidRPr="00586958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586958">
        <w:rPr>
          <w:b/>
          <w:bCs/>
          <w:sz w:val="28"/>
          <w:szCs w:val="28"/>
          <w:lang w:val="uk-UA"/>
        </w:rPr>
        <w:t>КИЇВСЬКОЇ ОБЛАСТІ</w:t>
      </w:r>
    </w:p>
    <w:p w:rsidR="005C571D" w:rsidRPr="00586958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586958">
        <w:rPr>
          <w:b/>
          <w:bCs/>
          <w:sz w:val="28"/>
          <w:szCs w:val="28"/>
        </w:rPr>
        <w:t>ВИКОНАВЧИЙ КОМІТЕТ</w:t>
      </w:r>
    </w:p>
    <w:p w:rsidR="005C571D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5C571D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№142</w:t>
      </w:r>
    </w:p>
    <w:p w:rsidR="005C571D" w:rsidRDefault="005C571D" w:rsidP="00350A5B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5C571D" w:rsidRDefault="005C571D" w:rsidP="00350A5B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31 березня 2016 року                                                        місто Обухів</w:t>
      </w:r>
    </w:p>
    <w:p w:rsidR="005C571D" w:rsidRDefault="005C571D" w:rsidP="00350A5B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5C571D" w:rsidRDefault="005C571D" w:rsidP="00350A5B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5C571D" w:rsidRDefault="005C571D" w:rsidP="00350A5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A282C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по вулиці Малишка (№54а-№58) в місті Обухові  Київської області у сумі 512 250,00 ( п»ятсот дванадцять тисяч двісті п»ятдесят грн.00 коп.),  згідно з укладеним договором  на проведення робіт з фізичною особою підприємцем Погосяном Геворгом Ліпарітовичем  №10/16 від 22.03.2016року, терміном на три місяці.</w:t>
      </w: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rPr>
          <w:sz w:val="28"/>
          <w:szCs w:val="28"/>
          <w:lang w:val="uk-UA"/>
        </w:rPr>
      </w:pPr>
    </w:p>
    <w:p w:rsidR="005C571D" w:rsidRDefault="005C571D" w:rsidP="00350A5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5C571D" w:rsidRDefault="005C571D" w:rsidP="00350A5B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5C571D" w:rsidRDefault="005C571D" w:rsidP="00350A5B">
      <w:pPr>
        <w:tabs>
          <w:tab w:val="left" w:pos="2360"/>
        </w:tabs>
        <w:jc w:val="center"/>
        <w:rPr>
          <w:lang w:val="uk-UA"/>
        </w:rPr>
      </w:pPr>
    </w:p>
    <w:p w:rsidR="005C571D" w:rsidRDefault="005C571D" w:rsidP="00350A5B">
      <w:pPr>
        <w:tabs>
          <w:tab w:val="left" w:pos="2360"/>
        </w:tabs>
        <w:jc w:val="center"/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350A5B">
      <w:pPr>
        <w:rPr>
          <w:lang w:val="uk-UA"/>
        </w:rPr>
      </w:pPr>
    </w:p>
    <w:p w:rsidR="005C571D" w:rsidRDefault="005C571D" w:rsidP="00712006">
      <w:pPr>
        <w:rPr>
          <w:lang w:val="uk-UA"/>
        </w:rPr>
      </w:pPr>
      <w:r>
        <w:rPr>
          <w:lang w:val="uk-UA"/>
        </w:rPr>
        <w:t>Виконавець :Бобкова</w:t>
      </w:r>
    </w:p>
    <w:sectPr w:rsidR="005C571D" w:rsidSect="00145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0415"/>
    <w:rsid w:val="000A4827"/>
    <w:rsid w:val="000E4DC9"/>
    <w:rsid w:val="000F1D03"/>
    <w:rsid w:val="0014502B"/>
    <w:rsid w:val="001D038A"/>
    <w:rsid w:val="001D29C8"/>
    <w:rsid w:val="001E456B"/>
    <w:rsid w:val="00200415"/>
    <w:rsid w:val="00202FE4"/>
    <w:rsid w:val="00256BAE"/>
    <w:rsid w:val="00272FA7"/>
    <w:rsid w:val="00293804"/>
    <w:rsid w:val="002A02C3"/>
    <w:rsid w:val="002D4933"/>
    <w:rsid w:val="002F5DDD"/>
    <w:rsid w:val="003021F2"/>
    <w:rsid w:val="00333585"/>
    <w:rsid w:val="00347112"/>
    <w:rsid w:val="00350A5B"/>
    <w:rsid w:val="003A282C"/>
    <w:rsid w:val="003C6C4E"/>
    <w:rsid w:val="003F52E5"/>
    <w:rsid w:val="004174B2"/>
    <w:rsid w:val="004A6DB4"/>
    <w:rsid w:val="0053722E"/>
    <w:rsid w:val="00563899"/>
    <w:rsid w:val="00583B4A"/>
    <w:rsid w:val="00585518"/>
    <w:rsid w:val="00586958"/>
    <w:rsid w:val="005C571D"/>
    <w:rsid w:val="00612823"/>
    <w:rsid w:val="00647A6B"/>
    <w:rsid w:val="00690372"/>
    <w:rsid w:val="006A18FF"/>
    <w:rsid w:val="006D2297"/>
    <w:rsid w:val="006D304F"/>
    <w:rsid w:val="006F6C52"/>
    <w:rsid w:val="00712006"/>
    <w:rsid w:val="0072057B"/>
    <w:rsid w:val="00724675"/>
    <w:rsid w:val="007C0033"/>
    <w:rsid w:val="007D3AED"/>
    <w:rsid w:val="00845C29"/>
    <w:rsid w:val="008608A3"/>
    <w:rsid w:val="008970C7"/>
    <w:rsid w:val="008D2301"/>
    <w:rsid w:val="0096000A"/>
    <w:rsid w:val="00977AD7"/>
    <w:rsid w:val="009A303F"/>
    <w:rsid w:val="009B1F84"/>
    <w:rsid w:val="009B75F4"/>
    <w:rsid w:val="00A05CA8"/>
    <w:rsid w:val="00A132EE"/>
    <w:rsid w:val="00A95A1B"/>
    <w:rsid w:val="00AA0F18"/>
    <w:rsid w:val="00AD70A6"/>
    <w:rsid w:val="00AE74AB"/>
    <w:rsid w:val="00B169E0"/>
    <w:rsid w:val="00B638FC"/>
    <w:rsid w:val="00C07279"/>
    <w:rsid w:val="00C2720E"/>
    <w:rsid w:val="00C94E24"/>
    <w:rsid w:val="00CB32AC"/>
    <w:rsid w:val="00D44E76"/>
    <w:rsid w:val="00D57C82"/>
    <w:rsid w:val="00D85672"/>
    <w:rsid w:val="00D857BF"/>
    <w:rsid w:val="00D91A79"/>
    <w:rsid w:val="00DB5D8B"/>
    <w:rsid w:val="00DB721A"/>
    <w:rsid w:val="00E24C49"/>
    <w:rsid w:val="00E57476"/>
    <w:rsid w:val="00E8288C"/>
    <w:rsid w:val="00EC55AF"/>
    <w:rsid w:val="00EC6386"/>
    <w:rsid w:val="00ED15E2"/>
    <w:rsid w:val="00F00BF0"/>
    <w:rsid w:val="00F02413"/>
    <w:rsid w:val="00F366BC"/>
    <w:rsid w:val="00F4705E"/>
    <w:rsid w:val="00F51E4D"/>
    <w:rsid w:val="00F6511B"/>
    <w:rsid w:val="00F9739A"/>
    <w:rsid w:val="00FC2CF3"/>
    <w:rsid w:val="00FF1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41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335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306</TotalTime>
  <Pages>1</Pages>
  <Words>166</Words>
  <Characters>951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69</cp:revision>
  <cp:lastPrinted>2016-03-30T12:56:00Z</cp:lastPrinted>
  <dcterms:created xsi:type="dcterms:W3CDTF">2015-07-24T06:01:00Z</dcterms:created>
  <dcterms:modified xsi:type="dcterms:W3CDTF">2016-03-31T11:27:00Z</dcterms:modified>
</cp:coreProperties>
</file>