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A51" w:rsidRDefault="00A87A51" w:rsidP="00B40243">
      <w:pPr>
        <w:rPr>
          <w:lang w:val="uk-UA"/>
        </w:rPr>
      </w:pP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7A3375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0939655" r:id="rId5"/>
        </w:object>
      </w: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№140</w:t>
      </w:r>
    </w:p>
    <w:p w:rsidR="00A87A51" w:rsidRDefault="00A87A5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A87A51" w:rsidRDefault="00A87A5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31 березня 2016 року                                                              місто Обухів</w:t>
      </w:r>
    </w:p>
    <w:p w:rsidR="00A87A51" w:rsidRDefault="00A87A5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87A51" w:rsidRDefault="00A87A5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87A51" w:rsidRDefault="00A87A5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A87A51" w:rsidRDefault="00A87A5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дороги  мкр.Підгірний (буд.№13-№23), (буд.№34-вул.40-річчя Перемоги, буд.№28-вул.40-річчя Перемоги) в місті Обухові  Київської області у сумі 660 900,60 ( шістсот шістдесят тисяч дев»ятсот грн.60 коп.),  згідно з укладеним договором  на проведення робіт з фізичною особою підприємцем Погосяном  Геворгом  Ліпарітовичем  №12/16 від 22.03.2016року, терміном на три місяці.</w:t>
      </w: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B40243">
      <w:pPr>
        <w:rPr>
          <w:sz w:val="28"/>
          <w:szCs w:val="28"/>
          <w:lang w:val="uk-UA"/>
        </w:rPr>
      </w:pPr>
    </w:p>
    <w:p w:rsidR="00A87A51" w:rsidRDefault="00A87A51" w:rsidP="0059154B">
      <w:pPr>
        <w:tabs>
          <w:tab w:val="left" w:pos="236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(підпис)                              О.М.Левченко </w:t>
      </w:r>
    </w:p>
    <w:p w:rsidR="00A87A51" w:rsidRDefault="00A87A5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A87A51" w:rsidRDefault="00A87A51" w:rsidP="00B40243">
      <w:pPr>
        <w:tabs>
          <w:tab w:val="left" w:pos="2360"/>
        </w:tabs>
        <w:jc w:val="center"/>
        <w:rPr>
          <w:lang w:val="uk-UA"/>
        </w:rPr>
      </w:pPr>
    </w:p>
    <w:p w:rsidR="00A87A51" w:rsidRDefault="00A87A51" w:rsidP="00B40243">
      <w:pPr>
        <w:tabs>
          <w:tab w:val="left" w:pos="2360"/>
        </w:tabs>
        <w:jc w:val="center"/>
        <w:rPr>
          <w:lang w:val="uk-UA"/>
        </w:rPr>
      </w:pPr>
    </w:p>
    <w:p w:rsidR="00A87A51" w:rsidRDefault="00A87A51" w:rsidP="00B40243">
      <w:pPr>
        <w:rPr>
          <w:lang w:val="uk-UA"/>
        </w:rPr>
      </w:pPr>
    </w:p>
    <w:p w:rsidR="00A87A51" w:rsidRDefault="00A87A51" w:rsidP="00B40243">
      <w:pPr>
        <w:rPr>
          <w:lang w:val="uk-UA"/>
        </w:rPr>
      </w:pPr>
    </w:p>
    <w:p w:rsidR="00A87A51" w:rsidRDefault="00A87A51" w:rsidP="00B40243">
      <w:pPr>
        <w:rPr>
          <w:lang w:val="uk-UA"/>
        </w:rPr>
      </w:pPr>
    </w:p>
    <w:p w:rsidR="00A87A51" w:rsidRDefault="00A87A51" w:rsidP="00B40243">
      <w:pPr>
        <w:rPr>
          <w:lang w:val="uk-UA"/>
        </w:rPr>
      </w:pPr>
    </w:p>
    <w:p w:rsidR="00A87A51" w:rsidRDefault="00A87A51" w:rsidP="00B40243">
      <w:pPr>
        <w:rPr>
          <w:lang w:val="uk-UA"/>
        </w:rPr>
      </w:pPr>
    </w:p>
    <w:p w:rsidR="00A87A51" w:rsidRDefault="00A87A51" w:rsidP="00B40243">
      <w:pPr>
        <w:rPr>
          <w:lang w:val="uk-UA"/>
        </w:rPr>
      </w:pPr>
    </w:p>
    <w:p w:rsidR="00A87A51" w:rsidRDefault="00A87A51" w:rsidP="00B40243">
      <w:pPr>
        <w:rPr>
          <w:lang w:val="uk-UA"/>
        </w:rPr>
      </w:pPr>
      <w:r>
        <w:rPr>
          <w:lang w:val="uk-UA"/>
        </w:rPr>
        <w:t>Виконавець :Бобкова</w:t>
      </w:r>
    </w:p>
    <w:p w:rsidR="00A87A51" w:rsidRPr="00B40243" w:rsidRDefault="00A87A51">
      <w:pPr>
        <w:rPr>
          <w:lang w:val="uk-UA"/>
        </w:rPr>
      </w:pPr>
    </w:p>
    <w:sectPr w:rsidR="00A87A51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1F3DE4"/>
    <w:rsid w:val="00375D5C"/>
    <w:rsid w:val="0049529A"/>
    <w:rsid w:val="0059154B"/>
    <w:rsid w:val="00635837"/>
    <w:rsid w:val="006755D8"/>
    <w:rsid w:val="007A3375"/>
    <w:rsid w:val="007D3C44"/>
    <w:rsid w:val="00A87A51"/>
    <w:rsid w:val="00AA3CF7"/>
    <w:rsid w:val="00B40243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802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176</Words>
  <Characters>1005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7</cp:revision>
  <cp:lastPrinted>2016-03-30T13:17:00Z</cp:lastPrinted>
  <dcterms:created xsi:type="dcterms:W3CDTF">2016-03-30T13:03:00Z</dcterms:created>
  <dcterms:modified xsi:type="dcterms:W3CDTF">2016-03-31T11:28:00Z</dcterms:modified>
</cp:coreProperties>
</file>