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7A3375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0939675" r:id="rId5"/>
        </w:objec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№138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9559B1" w:rsidRDefault="009559B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9559B1" w:rsidRDefault="009559B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31 березня 2016 року                                                             місто Обухів</w:t>
      </w:r>
    </w:p>
    <w:p w:rsidR="009559B1" w:rsidRDefault="009559B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9559B1" w:rsidRDefault="009559B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9559B1" w:rsidRDefault="009559B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мкр.Вікторія  в місті Обухові  Київської області у сумі 494 178,63 ( чотириста дев»яносто чотири тисячі сто сімдесят вісім грн.63 коп.),  згідно з укладеним договором  на проведення робіт з фізичною особою підприємцем Погосяном  Геворгом  Ліпарітовичем  №11/16 від 22.03.2016року, терміном на три місяці.</w:t>
      </w: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40243">
      <w:pPr>
        <w:rPr>
          <w:sz w:val="28"/>
          <w:szCs w:val="28"/>
          <w:lang w:val="uk-UA"/>
        </w:rPr>
      </w:pPr>
    </w:p>
    <w:p w:rsidR="009559B1" w:rsidRDefault="009559B1" w:rsidP="00B0553E">
      <w:pPr>
        <w:tabs>
          <w:tab w:val="left" w:pos="236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                 (підпис)                         О.М.Левченко </w:t>
      </w:r>
    </w:p>
    <w:p w:rsidR="009559B1" w:rsidRDefault="009559B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9559B1" w:rsidRDefault="009559B1" w:rsidP="00B40243">
      <w:pPr>
        <w:tabs>
          <w:tab w:val="left" w:pos="2360"/>
        </w:tabs>
        <w:jc w:val="center"/>
        <w:rPr>
          <w:lang w:val="uk-UA"/>
        </w:rPr>
      </w:pPr>
    </w:p>
    <w:p w:rsidR="009559B1" w:rsidRDefault="009559B1" w:rsidP="00B40243">
      <w:pPr>
        <w:tabs>
          <w:tab w:val="left" w:pos="2360"/>
        </w:tabs>
        <w:jc w:val="center"/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</w:p>
    <w:p w:rsidR="009559B1" w:rsidRDefault="009559B1" w:rsidP="00B40243">
      <w:pPr>
        <w:rPr>
          <w:lang w:val="uk-UA"/>
        </w:rPr>
      </w:pPr>
      <w:r>
        <w:rPr>
          <w:lang w:val="uk-UA"/>
        </w:rPr>
        <w:t>Виконавець :Бобкова</w:t>
      </w:r>
    </w:p>
    <w:p w:rsidR="009559B1" w:rsidRPr="00B40243" w:rsidRDefault="009559B1">
      <w:pPr>
        <w:rPr>
          <w:lang w:val="uk-UA"/>
        </w:rPr>
      </w:pPr>
    </w:p>
    <w:sectPr w:rsidR="009559B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74E3C"/>
    <w:rsid w:val="0016507B"/>
    <w:rsid w:val="001840B0"/>
    <w:rsid w:val="001E4BB9"/>
    <w:rsid w:val="001F3DE4"/>
    <w:rsid w:val="00271016"/>
    <w:rsid w:val="00316A43"/>
    <w:rsid w:val="00356A34"/>
    <w:rsid w:val="003D16E6"/>
    <w:rsid w:val="00647A43"/>
    <w:rsid w:val="006755D8"/>
    <w:rsid w:val="007A3375"/>
    <w:rsid w:val="00921E78"/>
    <w:rsid w:val="009559B1"/>
    <w:rsid w:val="00AC29D0"/>
    <w:rsid w:val="00B0553E"/>
    <w:rsid w:val="00B40243"/>
    <w:rsid w:val="00CC66EA"/>
    <w:rsid w:val="00CF7242"/>
    <w:rsid w:val="00D943D5"/>
    <w:rsid w:val="00D97B2C"/>
    <w:rsid w:val="00FC3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559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169</Words>
  <Characters>966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11</cp:revision>
  <cp:lastPrinted>2016-03-30T13:30:00Z</cp:lastPrinted>
  <dcterms:created xsi:type="dcterms:W3CDTF">2016-03-30T13:03:00Z</dcterms:created>
  <dcterms:modified xsi:type="dcterms:W3CDTF">2016-03-31T11:28:00Z</dcterms:modified>
</cp:coreProperties>
</file>