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F21" w:rsidRDefault="00BE4F21" w:rsidP="00D60838">
      <w:pPr>
        <w:rPr>
          <w:lang w:val="uk-UA"/>
        </w:rPr>
      </w:pPr>
    </w:p>
    <w:p w:rsidR="00BE4F21" w:rsidRDefault="00BE4F21" w:rsidP="00D60838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94195F">
        <w:rPr>
          <w:sz w:val="20"/>
          <w:szCs w:val="20"/>
          <w:lang w:val="uk-UA"/>
        </w:rPr>
        <w:object w:dxaOrig="10269" w:dyaOrig="155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5852482" r:id="rId5"/>
        </w:object>
      </w:r>
    </w:p>
    <w:p w:rsidR="00BE4F21" w:rsidRDefault="00BE4F21" w:rsidP="00D60838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E4F21" w:rsidRDefault="00BE4F21" w:rsidP="00D60838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E4F21" w:rsidRDefault="00BE4F21" w:rsidP="00D60838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E4F21" w:rsidRDefault="00BE4F21" w:rsidP="00D60838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E4F21" w:rsidRDefault="00BE4F21" w:rsidP="00D60838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E4F21" w:rsidRDefault="00BE4F21" w:rsidP="00D60838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№136</w:t>
      </w:r>
    </w:p>
    <w:p w:rsidR="00BE4F21" w:rsidRDefault="00BE4F21" w:rsidP="00D60838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E4F21" w:rsidRDefault="00BE4F21" w:rsidP="00D608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31 березня 2016 року                                                              місто Обухів</w:t>
      </w:r>
    </w:p>
    <w:p w:rsidR="00BE4F21" w:rsidRDefault="00BE4F21" w:rsidP="00D60838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E4F21" w:rsidRDefault="00BE4F21" w:rsidP="00D60838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E4F21" w:rsidRDefault="00BE4F21" w:rsidP="00D6083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E4F21" w:rsidRDefault="00BE4F21" w:rsidP="00D6083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E4F21" w:rsidRDefault="00BE4F21" w:rsidP="00D60838">
      <w:pPr>
        <w:rPr>
          <w:sz w:val="28"/>
          <w:szCs w:val="28"/>
          <w:lang w:val="uk-UA"/>
        </w:rPr>
      </w:pPr>
    </w:p>
    <w:p w:rsidR="00BE4F21" w:rsidRDefault="00BE4F21" w:rsidP="00D60838">
      <w:pPr>
        <w:rPr>
          <w:sz w:val="28"/>
          <w:szCs w:val="28"/>
          <w:lang w:val="uk-UA"/>
        </w:rPr>
      </w:pPr>
    </w:p>
    <w:p w:rsidR="00BE4F21" w:rsidRDefault="00BE4F21" w:rsidP="00D6083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E4F21" w:rsidRDefault="00BE4F21" w:rsidP="00D60838">
      <w:pPr>
        <w:rPr>
          <w:sz w:val="28"/>
          <w:szCs w:val="28"/>
          <w:lang w:val="uk-UA"/>
        </w:rPr>
      </w:pPr>
    </w:p>
    <w:p w:rsidR="00BE4F21" w:rsidRDefault="00BE4F21" w:rsidP="00D60838">
      <w:pPr>
        <w:rPr>
          <w:sz w:val="28"/>
          <w:szCs w:val="28"/>
          <w:lang w:val="uk-UA"/>
        </w:rPr>
      </w:pPr>
    </w:p>
    <w:p w:rsidR="00BE4F21" w:rsidRDefault="00BE4F21" w:rsidP="00D60838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дороги  по вулиці Ковалевської  (№32-№30/3-30/11) в місті Обухові  Київської області у сумі 696 156,00 (шістсот дев»яносто шість                        тисяч сто п»ятдесят шість грн.00 коп.),  згідно з укладеним договором  на проведення робіт з ТОВ «Профенерго Інжиніринг»  №16/16 від 23.03.2016року, терміном на три місяці.</w:t>
      </w:r>
    </w:p>
    <w:p w:rsidR="00BE4F21" w:rsidRDefault="00BE4F21" w:rsidP="00D60838">
      <w:pPr>
        <w:rPr>
          <w:sz w:val="28"/>
          <w:szCs w:val="28"/>
          <w:lang w:val="uk-UA"/>
        </w:rPr>
      </w:pPr>
    </w:p>
    <w:p w:rsidR="00BE4F21" w:rsidRDefault="00BE4F21" w:rsidP="00D60838">
      <w:pPr>
        <w:rPr>
          <w:sz w:val="28"/>
          <w:szCs w:val="28"/>
          <w:lang w:val="uk-UA"/>
        </w:rPr>
      </w:pPr>
    </w:p>
    <w:p w:rsidR="00BE4F21" w:rsidRDefault="00BE4F21" w:rsidP="00D60838">
      <w:pPr>
        <w:rPr>
          <w:sz w:val="28"/>
          <w:szCs w:val="28"/>
          <w:lang w:val="uk-UA"/>
        </w:rPr>
      </w:pPr>
    </w:p>
    <w:p w:rsidR="00BE4F21" w:rsidRDefault="00BE4F21" w:rsidP="00D60838">
      <w:pPr>
        <w:rPr>
          <w:sz w:val="28"/>
          <w:szCs w:val="28"/>
          <w:lang w:val="uk-UA"/>
        </w:rPr>
      </w:pPr>
    </w:p>
    <w:p w:rsidR="00BE4F21" w:rsidRDefault="00BE4F21" w:rsidP="00D60838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 (підпис)                                   О.М.Левченко </w:t>
      </w:r>
    </w:p>
    <w:p w:rsidR="00BE4F21" w:rsidRDefault="00BE4F21" w:rsidP="00D60838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E4F21" w:rsidRDefault="00BE4F21" w:rsidP="00D60838">
      <w:pPr>
        <w:tabs>
          <w:tab w:val="left" w:pos="2360"/>
        </w:tabs>
        <w:jc w:val="center"/>
        <w:rPr>
          <w:lang w:val="uk-UA"/>
        </w:rPr>
      </w:pPr>
    </w:p>
    <w:p w:rsidR="00BE4F21" w:rsidRDefault="00BE4F21" w:rsidP="00D60838">
      <w:pPr>
        <w:tabs>
          <w:tab w:val="left" w:pos="2360"/>
        </w:tabs>
        <w:jc w:val="center"/>
        <w:rPr>
          <w:lang w:val="uk-UA"/>
        </w:rPr>
      </w:pPr>
    </w:p>
    <w:p w:rsidR="00BE4F21" w:rsidRDefault="00BE4F21" w:rsidP="00D60838">
      <w:pPr>
        <w:rPr>
          <w:lang w:val="uk-UA"/>
        </w:rPr>
      </w:pPr>
    </w:p>
    <w:p w:rsidR="00BE4F21" w:rsidRDefault="00BE4F21" w:rsidP="00D60838">
      <w:pPr>
        <w:rPr>
          <w:lang w:val="uk-UA"/>
        </w:rPr>
      </w:pPr>
    </w:p>
    <w:p w:rsidR="00BE4F21" w:rsidRDefault="00BE4F21" w:rsidP="00D60838">
      <w:pPr>
        <w:rPr>
          <w:lang w:val="uk-UA"/>
        </w:rPr>
      </w:pPr>
    </w:p>
    <w:p w:rsidR="00BE4F21" w:rsidRDefault="00BE4F21" w:rsidP="00D60838">
      <w:pPr>
        <w:rPr>
          <w:lang w:val="uk-UA"/>
        </w:rPr>
      </w:pPr>
    </w:p>
    <w:p w:rsidR="00BE4F21" w:rsidRDefault="00BE4F21" w:rsidP="00D60838">
      <w:pPr>
        <w:rPr>
          <w:lang w:val="uk-UA"/>
        </w:rPr>
      </w:pPr>
    </w:p>
    <w:p w:rsidR="00BE4F21" w:rsidRDefault="00BE4F21" w:rsidP="00D60838">
      <w:pPr>
        <w:rPr>
          <w:lang w:val="uk-UA"/>
        </w:rPr>
      </w:pPr>
    </w:p>
    <w:p w:rsidR="00BE4F21" w:rsidRDefault="00BE4F21" w:rsidP="00D60838">
      <w:pPr>
        <w:rPr>
          <w:lang w:val="uk-UA"/>
        </w:rPr>
      </w:pPr>
      <w:r>
        <w:rPr>
          <w:lang w:val="uk-UA"/>
        </w:rPr>
        <w:t>Виконавець :Бобкова</w:t>
      </w:r>
    </w:p>
    <w:p w:rsidR="00BE4F21" w:rsidRDefault="00BE4F21"/>
    <w:sectPr w:rsidR="00BE4F21" w:rsidSect="00B3275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60838"/>
    <w:rsid w:val="001C3BEF"/>
    <w:rsid w:val="007622AF"/>
    <w:rsid w:val="00817847"/>
    <w:rsid w:val="00913822"/>
    <w:rsid w:val="0094195F"/>
    <w:rsid w:val="00B32759"/>
    <w:rsid w:val="00BE4F21"/>
    <w:rsid w:val="00D60838"/>
    <w:rsid w:val="00E33F6B"/>
    <w:rsid w:val="00E56389"/>
    <w:rsid w:val="00FB1BF1"/>
    <w:rsid w:val="00FE65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838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65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169</Words>
  <Characters>969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7</cp:revision>
  <cp:lastPrinted>2016-05-26T09:22:00Z</cp:lastPrinted>
  <dcterms:created xsi:type="dcterms:W3CDTF">2016-05-26T09:21:00Z</dcterms:created>
  <dcterms:modified xsi:type="dcterms:W3CDTF">2016-05-27T08:08:00Z</dcterms:modified>
</cp:coreProperties>
</file>