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EC" w:rsidRDefault="00AD1AEC" w:rsidP="00C13187">
      <w:pPr>
        <w:rPr>
          <w:lang w:val="uk-UA"/>
        </w:rPr>
      </w:pP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9C3E19">
        <w:rPr>
          <w:sz w:val="20"/>
          <w:szCs w:val="20"/>
          <w:lang w:val="uk-UA"/>
        </w:rPr>
        <w:object w:dxaOrig="10269" w:dyaOrig="155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5852414" r:id="rId5"/>
        </w:object>
      </w: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№135</w:t>
      </w:r>
    </w:p>
    <w:p w:rsidR="00AD1AEC" w:rsidRDefault="00AD1AEC" w:rsidP="00C13187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AD1AEC" w:rsidRDefault="00AD1AEC" w:rsidP="00C13187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31 березня 2016 року                                                               місто Обухів</w:t>
      </w:r>
    </w:p>
    <w:p w:rsidR="00AD1AEC" w:rsidRDefault="00AD1AEC" w:rsidP="00C13187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D1AEC" w:rsidRDefault="00AD1AEC" w:rsidP="00C13187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D1AEC" w:rsidRDefault="00AD1AEC" w:rsidP="00C1318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AD1AEC" w:rsidRDefault="00AD1AEC" w:rsidP="00C13187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дороги  по вулиці Садовій  (№25-№36),(№37- до перехрестя з вул. Солов»їною №3) в місті Обухові  Київської області у сумі   525 240,00 (п»ятсот двадцять п»ять тисяч двісті сорок грн.00 коп.),  згідно з укладеним договором  на проведення робіт з ТОВ «Профенерго Інжиніринг»  №18/16 від 24.03.2016року, терміном на три місяці.</w:t>
      </w: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rPr>
          <w:sz w:val="28"/>
          <w:szCs w:val="28"/>
          <w:lang w:val="uk-UA"/>
        </w:rPr>
      </w:pPr>
    </w:p>
    <w:p w:rsidR="00AD1AEC" w:rsidRDefault="00AD1AEC" w:rsidP="00C13187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          О.М.Левченко </w:t>
      </w:r>
    </w:p>
    <w:p w:rsidR="00AD1AEC" w:rsidRDefault="00AD1AEC" w:rsidP="00C13187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AD1AEC" w:rsidRDefault="00AD1AEC" w:rsidP="00C13187">
      <w:pPr>
        <w:tabs>
          <w:tab w:val="left" w:pos="2360"/>
        </w:tabs>
        <w:jc w:val="center"/>
        <w:rPr>
          <w:lang w:val="uk-UA"/>
        </w:rPr>
      </w:pPr>
    </w:p>
    <w:p w:rsidR="00AD1AEC" w:rsidRDefault="00AD1AEC" w:rsidP="00C13187">
      <w:pPr>
        <w:tabs>
          <w:tab w:val="left" w:pos="2360"/>
        </w:tabs>
        <w:jc w:val="center"/>
        <w:rPr>
          <w:lang w:val="uk-UA"/>
        </w:rPr>
      </w:pPr>
    </w:p>
    <w:p w:rsidR="00AD1AEC" w:rsidRDefault="00AD1AEC" w:rsidP="00C13187">
      <w:pPr>
        <w:rPr>
          <w:lang w:val="uk-UA"/>
        </w:rPr>
      </w:pPr>
    </w:p>
    <w:p w:rsidR="00AD1AEC" w:rsidRDefault="00AD1AEC" w:rsidP="00C13187">
      <w:pPr>
        <w:rPr>
          <w:lang w:val="uk-UA"/>
        </w:rPr>
      </w:pPr>
    </w:p>
    <w:p w:rsidR="00AD1AEC" w:rsidRDefault="00AD1AEC" w:rsidP="00C13187">
      <w:pPr>
        <w:rPr>
          <w:lang w:val="uk-UA"/>
        </w:rPr>
      </w:pPr>
    </w:p>
    <w:p w:rsidR="00AD1AEC" w:rsidRDefault="00AD1AEC" w:rsidP="00C13187">
      <w:pPr>
        <w:rPr>
          <w:lang w:val="uk-UA"/>
        </w:rPr>
      </w:pPr>
    </w:p>
    <w:p w:rsidR="00AD1AEC" w:rsidRDefault="00AD1AEC" w:rsidP="00C13187">
      <w:pPr>
        <w:rPr>
          <w:lang w:val="uk-UA"/>
        </w:rPr>
      </w:pPr>
    </w:p>
    <w:p w:rsidR="00AD1AEC" w:rsidRDefault="00AD1AEC" w:rsidP="00C13187">
      <w:pPr>
        <w:rPr>
          <w:lang w:val="uk-UA"/>
        </w:rPr>
      </w:pPr>
    </w:p>
    <w:p w:rsidR="00AD1AEC" w:rsidRDefault="00AD1AEC" w:rsidP="00C13187">
      <w:pPr>
        <w:rPr>
          <w:lang w:val="uk-UA"/>
        </w:rPr>
      </w:pPr>
      <w:r>
        <w:rPr>
          <w:lang w:val="uk-UA"/>
        </w:rPr>
        <w:t>Виконавець :Бобкова</w:t>
      </w:r>
    </w:p>
    <w:p w:rsidR="00AD1AEC" w:rsidRDefault="00AD1AEC"/>
    <w:sectPr w:rsidR="00AD1AEC" w:rsidSect="00BD60F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3187"/>
    <w:rsid w:val="009C3E19"/>
    <w:rsid w:val="00AD1AEC"/>
    <w:rsid w:val="00AE0BF9"/>
    <w:rsid w:val="00BD60FD"/>
    <w:rsid w:val="00C13187"/>
    <w:rsid w:val="00E70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187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578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1</Pages>
  <Words>170</Words>
  <Characters>975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</cp:revision>
  <cp:lastPrinted>2016-05-26T09:06:00Z</cp:lastPrinted>
  <dcterms:created xsi:type="dcterms:W3CDTF">2016-05-26T09:01:00Z</dcterms:created>
  <dcterms:modified xsi:type="dcterms:W3CDTF">2016-05-27T08:07:00Z</dcterms:modified>
</cp:coreProperties>
</file>