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uk-UA"/>
        </w:rPr>
      </w:pPr>
      <w:r w:rsidRPr="002E10DA">
        <w:rPr>
          <w:sz w:val="20"/>
          <w:szCs w:val="20"/>
          <w:lang w:val="uk-UA"/>
        </w:rPr>
        <w:object w:dxaOrig="10269" w:dyaOrig="15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4.75pt" o:ole="">
            <v:imagedata r:id="rId4" o:title=""/>
          </v:shape>
          <o:OLEObject Type="Embed" ProgID="MS_ClipArt_Gallery.5" ShapeID="_x0000_i1025" DrawAspect="Content" ObjectID="_1525852373" r:id="rId5"/>
        </w:objec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lang w:val="uk-UA"/>
        </w:rPr>
      </w:pPr>
      <w:r>
        <w:rPr>
          <w:lang w:val="uk-UA"/>
        </w:rPr>
        <w:t xml:space="preserve">                                             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ОБУХІВСЬКА МІСЬКА РАДА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КИЇВСЬКОЇ ОБЛАСТІ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ВИКОНАВЧИЙ КОМІТЕТ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 О З П О Р Я Д Ж Е Н Н Я №134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4D332E" w:rsidRDefault="004D332E" w:rsidP="0030654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31 березня 2016 року                                                           місто Обухів</w:t>
      </w:r>
    </w:p>
    <w:p w:rsidR="004D332E" w:rsidRDefault="004D332E" w:rsidP="0030654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lang w:val="uk-UA"/>
        </w:rPr>
      </w:pPr>
    </w:p>
    <w:p w:rsidR="004D332E" w:rsidRDefault="004D332E" w:rsidP="0030654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проведення попередньої оплати робіт, що</w:t>
      </w:r>
    </w:p>
    <w:p w:rsidR="004D332E" w:rsidRDefault="004D332E" w:rsidP="0030654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закуповуються за бюджетні кошти</w:t>
      </w: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Відповідно до Закону України «Про місцеве самоврядування в Україні», керуючись Постановою Кабінету Міністрів України від 03.04.2014 року №117 «Питання попередньої оплати товарів, робіт та послуг, що закуповуються за бюджетні кошти»</w:t>
      </w: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jc w:val="both"/>
        <w:rPr>
          <w:rFonts w:cs="Tahoma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1. Провести попередню оплату робіт  на закупівлю матеріалів  з проведення капітального ремонту  дороги  по вулиці К.Краськова  (№33- вул. Чумацький шлях) в місті Обухові  Київської області у сумі 448 540,80 (чотириста сорок вісім тисяч п»ятсот сорок грн.80 коп.),  згідно з укладеним договором  на проведення робіт з ТОВ «Профенерго Інжиніринг»  №15/16 від 23.03.2016року, терміном на три місяці.</w:t>
      </w: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rPr>
          <w:sz w:val="28"/>
          <w:szCs w:val="28"/>
          <w:lang w:val="uk-UA"/>
        </w:rPr>
      </w:pPr>
    </w:p>
    <w:p w:rsidR="004D332E" w:rsidRDefault="004D332E" w:rsidP="00306547">
      <w:pPr>
        <w:tabs>
          <w:tab w:val="left" w:pos="236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 голова                       (підпис)                                 О.М.Левченко </w:t>
      </w:r>
    </w:p>
    <w:p w:rsidR="004D332E" w:rsidRDefault="004D332E" w:rsidP="00306547">
      <w:pPr>
        <w:tabs>
          <w:tab w:val="left" w:pos="2360"/>
        </w:tabs>
        <w:jc w:val="center"/>
        <w:rPr>
          <w:sz w:val="28"/>
          <w:szCs w:val="28"/>
          <w:lang w:val="uk-UA"/>
        </w:rPr>
      </w:pPr>
    </w:p>
    <w:p w:rsidR="004D332E" w:rsidRDefault="004D332E" w:rsidP="00306547">
      <w:pPr>
        <w:tabs>
          <w:tab w:val="left" w:pos="2360"/>
        </w:tabs>
        <w:jc w:val="center"/>
        <w:rPr>
          <w:lang w:val="uk-UA"/>
        </w:rPr>
      </w:pPr>
    </w:p>
    <w:p w:rsidR="004D332E" w:rsidRDefault="004D332E" w:rsidP="00306547">
      <w:pPr>
        <w:tabs>
          <w:tab w:val="left" w:pos="2360"/>
        </w:tabs>
        <w:jc w:val="center"/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</w:p>
    <w:p w:rsidR="004D332E" w:rsidRDefault="004D332E" w:rsidP="00306547">
      <w:pPr>
        <w:rPr>
          <w:lang w:val="uk-UA"/>
        </w:rPr>
      </w:pPr>
      <w:r>
        <w:rPr>
          <w:lang w:val="uk-UA"/>
        </w:rPr>
        <w:t>Виконавець :Бобкова</w:t>
      </w:r>
    </w:p>
    <w:p w:rsidR="004D332E" w:rsidRDefault="004D332E"/>
    <w:sectPr w:rsidR="004D332E" w:rsidSect="007E02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547"/>
    <w:rsid w:val="000F17F2"/>
    <w:rsid w:val="00254D5B"/>
    <w:rsid w:val="002E10DA"/>
    <w:rsid w:val="00306547"/>
    <w:rsid w:val="003F6C08"/>
    <w:rsid w:val="004D332E"/>
    <w:rsid w:val="004D42F8"/>
    <w:rsid w:val="006E7468"/>
    <w:rsid w:val="007E0251"/>
    <w:rsid w:val="00B7648D"/>
    <w:rsid w:val="00D81501"/>
    <w:rsid w:val="00D8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165</Words>
  <Characters>943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</cp:lastModifiedBy>
  <cp:revision>7</cp:revision>
  <dcterms:created xsi:type="dcterms:W3CDTF">2016-05-26T08:59:00Z</dcterms:created>
  <dcterms:modified xsi:type="dcterms:W3CDTF">2016-05-27T08:06:00Z</dcterms:modified>
</cp:coreProperties>
</file>